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4F532" w14:textId="77777777" w:rsidR="001F6DAF" w:rsidRPr="009F1CE1" w:rsidRDefault="001F6DAF">
      <w:pPr>
        <w:rPr>
          <w:rFonts w:ascii="Arial" w:hAnsi="Arial" w:cs="Arial"/>
          <w:sz w:val="22"/>
          <w:szCs w:val="22"/>
        </w:rPr>
      </w:pPr>
      <w:r w:rsidRPr="009F1CE1">
        <w:rPr>
          <w:rFonts w:ascii="Arial" w:hAnsi="Arial" w:cs="Arial"/>
          <w:sz w:val="22"/>
          <w:szCs w:val="22"/>
        </w:rPr>
        <w:br w:type="page"/>
      </w:r>
    </w:p>
    <w:p w14:paraId="4FDF40F3" w14:textId="77777777" w:rsidR="00142BF9" w:rsidRPr="009747B6" w:rsidRDefault="004A13C8">
      <w:pPr>
        <w:rPr>
          <w:rFonts w:ascii="Arial" w:hAnsi="Arial" w:cs="Arial"/>
          <w:color w:val="404040" w:themeColor="text1" w:themeTint="BF"/>
          <w:sz w:val="22"/>
          <w:szCs w:val="22"/>
        </w:rPr>
      </w:pPr>
    </w:p>
    <w:sectPr w:rsidR="00142BF9" w:rsidRPr="009747B6" w:rsidSect="00A90F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63" w:right="1440" w:bottom="1440" w:left="1440" w:header="708" w:footer="11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7B08D" w14:textId="77777777" w:rsidR="004A13C8" w:rsidRDefault="004A13C8" w:rsidP="00D70436">
      <w:r>
        <w:separator/>
      </w:r>
    </w:p>
  </w:endnote>
  <w:endnote w:type="continuationSeparator" w:id="0">
    <w:p w14:paraId="2BAA43CA" w14:textId="77777777" w:rsidR="004A13C8" w:rsidRDefault="004A13C8" w:rsidP="00D7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2EDAD" w14:textId="77777777" w:rsidR="00A466B6" w:rsidRDefault="00A466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6E9BD" w14:textId="77777777" w:rsidR="006E39B2" w:rsidRDefault="006E39B2">
    <w:pPr>
      <w:pStyle w:val="Footer"/>
    </w:pPr>
  </w:p>
  <w:p w14:paraId="30B1ADD6" w14:textId="526BFD23" w:rsidR="006E39B2" w:rsidRDefault="006E39B2">
    <w:pPr>
      <w:pStyle w:val="Footer"/>
    </w:pPr>
  </w:p>
  <w:p w14:paraId="13DB0754" w14:textId="77777777" w:rsidR="00A466B6" w:rsidRDefault="00A466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86861" w14:textId="45393D0F" w:rsidR="00990F89" w:rsidRDefault="00990F89">
    <w:pPr>
      <w:pStyle w:val="Footer"/>
    </w:pPr>
  </w:p>
  <w:p w14:paraId="3FE850E6" w14:textId="77777777" w:rsidR="00990F89" w:rsidRDefault="00990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F4313" w14:textId="77777777" w:rsidR="004A13C8" w:rsidRDefault="004A13C8" w:rsidP="00D70436">
      <w:r>
        <w:separator/>
      </w:r>
    </w:p>
  </w:footnote>
  <w:footnote w:type="continuationSeparator" w:id="0">
    <w:p w14:paraId="7718800F" w14:textId="77777777" w:rsidR="004A13C8" w:rsidRDefault="004A13C8" w:rsidP="00D70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FF6D9" w14:textId="77777777" w:rsidR="00A466B6" w:rsidRDefault="00A466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4FD8F" w14:textId="77777777" w:rsidR="009747B6" w:rsidRDefault="009747B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BD080C9" wp14:editId="55CA715E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7560000" cy="10698912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ZealTech_LetterheadDesign_Continuatio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89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3BCB1" w14:textId="75E56006" w:rsidR="00C23AF0" w:rsidRDefault="00333A7B">
    <w:pPr>
      <w:pStyle w:val="Header"/>
    </w:pPr>
    <w:bookmarkStart w:id="0" w:name="_GoBack"/>
    <w:r>
      <w:rPr>
        <w:noProof/>
      </w:rPr>
      <w:drawing>
        <wp:anchor distT="0" distB="0" distL="114300" distR="114300" simplePos="0" relativeHeight="251658240" behindDoc="1" locked="0" layoutInCell="1" allowOverlap="1" wp14:anchorId="06B36932" wp14:editId="7786CD42">
          <wp:simplePos x="0" y="0"/>
          <wp:positionH relativeFrom="margin">
            <wp:posOffset>-915035</wp:posOffset>
          </wp:positionH>
          <wp:positionV relativeFrom="margin">
            <wp:posOffset>-1564640</wp:posOffset>
          </wp:positionV>
          <wp:extent cx="7559039" cy="10697553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ealTech_LetterheadDesign_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39" cy="106975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14:paraId="719C3CC4" w14:textId="77777777" w:rsidR="00C23AF0" w:rsidRDefault="00C23AF0">
    <w:pPr>
      <w:pStyle w:val="Header"/>
    </w:pPr>
  </w:p>
  <w:p w14:paraId="0F5C16F4" w14:textId="77777777" w:rsidR="00C23AF0" w:rsidRDefault="00C23AF0">
    <w:pPr>
      <w:pStyle w:val="Header"/>
    </w:pPr>
  </w:p>
  <w:p w14:paraId="4329D898" w14:textId="77777777" w:rsidR="00C23AF0" w:rsidRDefault="00C23AF0">
    <w:pPr>
      <w:pStyle w:val="Header"/>
    </w:pPr>
  </w:p>
  <w:p w14:paraId="098C8260" w14:textId="77777777" w:rsidR="00C23AF0" w:rsidRDefault="00C23AF0">
    <w:pPr>
      <w:pStyle w:val="Header"/>
    </w:pPr>
  </w:p>
  <w:p w14:paraId="67075582" w14:textId="1B5A651A" w:rsidR="00D70436" w:rsidRDefault="00D704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9B2"/>
    <w:rsid w:val="00061846"/>
    <w:rsid w:val="00191DFC"/>
    <w:rsid w:val="001F6DAF"/>
    <w:rsid w:val="00236465"/>
    <w:rsid w:val="0032455D"/>
    <w:rsid w:val="00333A7B"/>
    <w:rsid w:val="00354F2B"/>
    <w:rsid w:val="003E319C"/>
    <w:rsid w:val="003E39FD"/>
    <w:rsid w:val="003F0BF0"/>
    <w:rsid w:val="004A13C8"/>
    <w:rsid w:val="004C173F"/>
    <w:rsid w:val="005B4375"/>
    <w:rsid w:val="006E39B2"/>
    <w:rsid w:val="007D1847"/>
    <w:rsid w:val="007F495B"/>
    <w:rsid w:val="00805936"/>
    <w:rsid w:val="00811BF3"/>
    <w:rsid w:val="00821159"/>
    <w:rsid w:val="008663A0"/>
    <w:rsid w:val="00895964"/>
    <w:rsid w:val="008A4AAD"/>
    <w:rsid w:val="008E324F"/>
    <w:rsid w:val="009747B6"/>
    <w:rsid w:val="00990F89"/>
    <w:rsid w:val="009C3432"/>
    <w:rsid w:val="009F1CE1"/>
    <w:rsid w:val="009F567C"/>
    <w:rsid w:val="00A466B6"/>
    <w:rsid w:val="00A658FD"/>
    <w:rsid w:val="00A74C8E"/>
    <w:rsid w:val="00A90F74"/>
    <w:rsid w:val="00B7287C"/>
    <w:rsid w:val="00BC1635"/>
    <w:rsid w:val="00BD6057"/>
    <w:rsid w:val="00C23AF0"/>
    <w:rsid w:val="00C34627"/>
    <w:rsid w:val="00C84FEE"/>
    <w:rsid w:val="00D22582"/>
    <w:rsid w:val="00D25EFC"/>
    <w:rsid w:val="00D4645C"/>
    <w:rsid w:val="00D70436"/>
    <w:rsid w:val="00DA07FC"/>
    <w:rsid w:val="00E257EB"/>
    <w:rsid w:val="00EF3101"/>
    <w:rsid w:val="00EF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5939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04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0436"/>
  </w:style>
  <w:style w:type="paragraph" w:styleId="Footer">
    <w:name w:val="footer"/>
    <w:basedOn w:val="Normal"/>
    <w:link w:val="FooterChar"/>
    <w:uiPriority w:val="99"/>
    <w:unhideWhenUsed/>
    <w:rsid w:val="00D704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0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Emasimini_Letterhead.dotx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Telita Esterhuizen</dc:creator>
  <cp:keywords/>
  <dc:description/>
  <cp:lastModifiedBy>Telita Esterhuizen</cp:lastModifiedBy>
  <cp:revision>2</cp:revision>
  <dcterms:created xsi:type="dcterms:W3CDTF">2019-09-13T10:27:00Z</dcterms:created>
  <dcterms:modified xsi:type="dcterms:W3CDTF">2019-09-13T10:27:00Z</dcterms:modified>
</cp:coreProperties>
</file>